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E11" w:rsidRPr="00970A03" w:rsidRDefault="00363E11" w:rsidP="008D5122">
      <w:pPr>
        <w:spacing w:beforeLines="100" w:afterLines="150"/>
        <w:jc w:val="center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/>
          <w:b/>
          <w:sz w:val="36"/>
          <w:szCs w:val="36"/>
        </w:rPr>
        <w:t>AAPG-IBA</w:t>
      </w:r>
      <w:r>
        <w:rPr>
          <w:rFonts w:ascii="楷体_GB2312" w:eastAsia="楷体_GB2312" w:hint="eastAsia"/>
          <w:b/>
          <w:sz w:val="36"/>
          <w:szCs w:val="36"/>
        </w:rPr>
        <w:t>石大选拔赛报名表</w:t>
      </w:r>
    </w:p>
    <w:tbl>
      <w:tblPr>
        <w:tblW w:w="10114" w:type="dxa"/>
        <w:tblInd w:w="-792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84"/>
        <w:gridCol w:w="2693"/>
        <w:gridCol w:w="2835"/>
        <w:gridCol w:w="3402"/>
      </w:tblGrid>
      <w:tr w:rsidR="00363E11" w:rsidTr="00DB75CC">
        <w:trPr>
          <w:cantSplit/>
          <w:trHeight w:val="492"/>
        </w:trPr>
        <w:tc>
          <w:tcPr>
            <w:tcW w:w="1184" w:type="dxa"/>
            <w:tcBorders>
              <w:top w:val="thinThickThinMediumGap" w:sz="24" w:space="0" w:color="auto"/>
            </w:tcBorders>
            <w:shd w:val="clear" w:color="auto" w:fill="C0C0C0"/>
            <w:vAlign w:val="center"/>
          </w:tcPr>
          <w:p w:rsidR="00363E11" w:rsidRDefault="00363E11" w:rsidP="00DB75C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693" w:type="dxa"/>
            <w:tcBorders>
              <w:top w:val="thinThickThinMediumGap" w:sz="24" w:space="0" w:color="auto"/>
            </w:tcBorders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tcBorders>
              <w:top w:val="thinThickThinMediumGap" w:sz="24" w:space="0" w:color="auto"/>
            </w:tcBorders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专业年级</w:t>
            </w:r>
          </w:p>
        </w:tc>
        <w:tc>
          <w:tcPr>
            <w:tcW w:w="3402" w:type="dxa"/>
            <w:tcBorders>
              <w:top w:val="thinThickThinMediumGap" w:sz="24" w:space="0" w:color="auto"/>
            </w:tcBorders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3E11" w:rsidTr="00DB75CC">
        <w:trPr>
          <w:cantSplit/>
          <w:trHeight w:val="486"/>
        </w:trPr>
        <w:tc>
          <w:tcPr>
            <w:tcW w:w="1184" w:type="dxa"/>
            <w:shd w:val="clear" w:color="auto" w:fill="C0C0C0"/>
            <w:vAlign w:val="center"/>
          </w:tcPr>
          <w:p w:rsidR="00363E11" w:rsidRDefault="00363E11" w:rsidP="00DB75C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专业方向</w:t>
            </w:r>
          </w:p>
        </w:tc>
        <w:tc>
          <w:tcPr>
            <w:tcW w:w="2693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402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3E11" w:rsidTr="00DB75CC">
        <w:trPr>
          <w:cantSplit/>
          <w:trHeight w:val="520"/>
        </w:trPr>
        <w:tc>
          <w:tcPr>
            <w:tcW w:w="1184" w:type="dxa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e-mail</w:t>
            </w:r>
          </w:p>
        </w:tc>
        <w:tc>
          <w:tcPr>
            <w:tcW w:w="2693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英语水平</w:t>
            </w:r>
          </w:p>
        </w:tc>
        <w:tc>
          <w:tcPr>
            <w:tcW w:w="3402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3E11" w:rsidTr="00DB75CC">
        <w:trPr>
          <w:cantSplit/>
          <w:trHeight w:val="430"/>
        </w:trPr>
        <w:tc>
          <w:tcPr>
            <w:tcW w:w="1184" w:type="dxa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导师姓名</w:t>
            </w:r>
          </w:p>
        </w:tc>
        <w:tc>
          <w:tcPr>
            <w:tcW w:w="2693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导师签字（导师同意学生在</w:t>
            </w:r>
            <w:r>
              <w:rPr>
                <w:rFonts w:ascii="仿宋_GB2312" w:eastAsia="仿宋_GB2312"/>
                <w:sz w:val="24"/>
              </w:rPr>
              <w:t>2013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月有时间参与</w:t>
            </w:r>
            <w:r>
              <w:rPr>
                <w:rFonts w:ascii="仿宋_GB2312" w:eastAsia="仿宋_GB2312"/>
                <w:sz w:val="24"/>
              </w:rPr>
              <w:t>IBA</w:t>
            </w:r>
            <w:r>
              <w:rPr>
                <w:rFonts w:ascii="仿宋_GB2312" w:eastAsia="仿宋_GB2312" w:hint="eastAsia"/>
                <w:sz w:val="24"/>
              </w:rPr>
              <w:t>竞赛）</w:t>
            </w:r>
          </w:p>
        </w:tc>
        <w:tc>
          <w:tcPr>
            <w:tcW w:w="3402" w:type="dxa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3E11" w:rsidTr="00DB75CC">
        <w:trPr>
          <w:trHeight w:val="457"/>
        </w:trPr>
        <w:tc>
          <w:tcPr>
            <w:tcW w:w="10114" w:type="dxa"/>
            <w:gridSpan w:val="4"/>
            <w:shd w:val="clear" w:color="auto" w:fill="C0C0C0"/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教育背景、专业技能、科研工作、所获奖项</w:t>
            </w:r>
          </w:p>
        </w:tc>
      </w:tr>
      <w:tr w:rsidR="00363E11" w:rsidTr="008D5122">
        <w:trPr>
          <w:trHeight w:val="6984"/>
        </w:trPr>
        <w:tc>
          <w:tcPr>
            <w:tcW w:w="10114" w:type="dxa"/>
            <w:gridSpan w:val="4"/>
            <w:tcBorders>
              <w:bottom w:val="thinThickThinMediumGap" w:sz="24" w:space="0" w:color="auto"/>
            </w:tcBorders>
            <w:vAlign w:val="center"/>
          </w:tcPr>
          <w:p w:rsidR="00363E11" w:rsidRDefault="00363E11" w:rsidP="00DB75CC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363E11" w:rsidRPr="008D5122" w:rsidRDefault="00363E11" w:rsidP="008D5122">
      <w:pPr>
        <w:wordWrap w:val="0"/>
        <w:spacing w:line="400" w:lineRule="exact"/>
        <w:ind w:right="560"/>
        <w:jc w:val="righ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Arial" w:hint="eastAsia"/>
          <w:color w:val="000000"/>
          <w:sz w:val="28"/>
          <w:szCs w:val="28"/>
        </w:rPr>
        <w:t>报名截止日趋时间：</w:t>
      </w:r>
      <w:r>
        <w:rPr>
          <w:rFonts w:ascii="仿宋_GB2312" w:eastAsia="仿宋_GB2312"/>
          <w:color w:val="000000"/>
          <w:sz w:val="28"/>
          <w:szCs w:val="28"/>
        </w:rPr>
        <w:t>11</w:t>
      </w:r>
      <w:r>
        <w:rPr>
          <w:rFonts w:ascii="仿宋_GB2312" w:eastAsia="仿宋_GB2312" w:hAnsi="Arial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20</w:t>
      </w:r>
      <w:r>
        <w:rPr>
          <w:rFonts w:ascii="仿宋_GB2312" w:eastAsia="仿宋_GB2312" w:hAnsi="Arial" w:hint="eastAsia"/>
          <w:color w:val="000000"/>
          <w:sz w:val="28"/>
          <w:szCs w:val="28"/>
        </w:rPr>
        <w:t>日晚</w:t>
      </w:r>
      <w:r>
        <w:rPr>
          <w:rFonts w:ascii="仿宋_GB2312" w:eastAsia="仿宋_GB2312"/>
          <w:color w:val="000000"/>
          <w:sz w:val="28"/>
          <w:szCs w:val="28"/>
        </w:rPr>
        <w:t xml:space="preserve">7:00 </w:t>
      </w:r>
    </w:p>
    <w:sectPr w:rsidR="00363E11" w:rsidRPr="008D5122" w:rsidSect="009F4D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E11" w:rsidRDefault="00363E11" w:rsidP="008A755F">
      <w:r>
        <w:separator/>
      </w:r>
    </w:p>
  </w:endnote>
  <w:endnote w:type="continuationSeparator" w:id="0">
    <w:p w:rsidR="00363E11" w:rsidRDefault="00363E11" w:rsidP="008A75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楷体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E11" w:rsidRDefault="00363E11" w:rsidP="008A755F">
      <w:r>
        <w:separator/>
      </w:r>
    </w:p>
  </w:footnote>
  <w:footnote w:type="continuationSeparator" w:id="0">
    <w:p w:rsidR="00363E11" w:rsidRDefault="00363E11" w:rsidP="008A75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 w:rsidP="008A755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11" w:rsidRDefault="00363E1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755F"/>
    <w:rsid w:val="000002A7"/>
    <w:rsid w:val="00000445"/>
    <w:rsid w:val="000006D3"/>
    <w:rsid w:val="000013EF"/>
    <w:rsid w:val="00002B04"/>
    <w:rsid w:val="000103FB"/>
    <w:rsid w:val="000106FF"/>
    <w:rsid w:val="000135F9"/>
    <w:rsid w:val="00013F59"/>
    <w:rsid w:val="00016C2F"/>
    <w:rsid w:val="00020019"/>
    <w:rsid w:val="000215CE"/>
    <w:rsid w:val="0002277D"/>
    <w:rsid w:val="00024105"/>
    <w:rsid w:val="00024F5F"/>
    <w:rsid w:val="0002591F"/>
    <w:rsid w:val="00026F03"/>
    <w:rsid w:val="00027762"/>
    <w:rsid w:val="00027DFC"/>
    <w:rsid w:val="000342CD"/>
    <w:rsid w:val="000357C7"/>
    <w:rsid w:val="00035F02"/>
    <w:rsid w:val="00037AC4"/>
    <w:rsid w:val="00041E1B"/>
    <w:rsid w:val="00042491"/>
    <w:rsid w:val="00042CD6"/>
    <w:rsid w:val="00044F43"/>
    <w:rsid w:val="00045522"/>
    <w:rsid w:val="00045AAF"/>
    <w:rsid w:val="00045FA4"/>
    <w:rsid w:val="000467BA"/>
    <w:rsid w:val="000522BE"/>
    <w:rsid w:val="0005232B"/>
    <w:rsid w:val="00052D4C"/>
    <w:rsid w:val="000535CF"/>
    <w:rsid w:val="00053ABA"/>
    <w:rsid w:val="000548DD"/>
    <w:rsid w:val="00055AD1"/>
    <w:rsid w:val="00062975"/>
    <w:rsid w:val="00064E51"/>
    <w:rsid w:val="00065C11"/>
    <w:rsid w:val="00065F16"/>
    <w:rsid w:val="000674E8"/>
    <w:rsid w:val="000703B7"/>
    <w:rsid w:val="00071031"/>
    <w:rsid w:val="00071EB8"/>
    <w:rsid w:val="00071ED3"/>
    <w:rsid w:val="00072B53"/>
    <w:rsid w:val="00072E3D"/>
    <w:rsid w:val="00074AE0"/>
    <w:rsid w:val="000778B7"/>
    <w:rsid w:val="00080385"/>
    <w:rsid w:val="00081ACD"/>
    <w:rsid w:val="00082436"/>
    <w:rsid w:val="00084CA1"/>
    <w:rsid w:val="00087521"/>
    <w:rsid w:val="000939DB"/>
    <w:rsid w:val="00097A32"/>
    <w:rsid w:val="000A00F1"/>
    <w:rsid w:val="000A0DC4"/>
    <w:rsid w:val="000A0FED"/>
    <w:rsid w:val="000A6191"/>
    <w:rsid w:val="000A7061"/>
    <w:rsid w:val="000B131D"/>
    <w:rsid w:val="000B577F"/>
    <w:rsid w:val="000B593A"/>
    <w:rsid w:val="000B5ACF"/>
    <w:rsid w:val="000B6585"/>
    <w:rsid w:val="000B692E"/>
    <w:rsid w:val="000B7721"/>
    <w:rsid w:val="000C04B9"/>
    <w:rsid w:val="000C0671"/>
    <w:rsid w:val="000C5ED5"/>
    <w:rsid w:val="000C64F4"/>
    <w:rsid w:val="000D0A30"/>
    <w:rsid w:val="000D2103"/>
    <w:rsid w:val="000D3940"/>
    <w:rsid w:val="000D3CA7"/>
    <w:rsid w:val="000D6289"/>
    <w:rsid w:val="000E05F4"/>
    <w:rsid w:val="000E0626"/>
    <w:rsid w:val="000E1457"/>
    <w:rsid w:val="000E215B"/>
    <w:rsid w:val="000E5A50"/>
    <w:rsid w:val="000E7F44"/>
    <w:rsid w:val="000F0677"/>
    <w:rsid w:val="000F4B37"/>
    <w:rsid w:val="000F623D"/>
    <w:rsid w:val="000F7771"/>
    <w:rsid w:val="000F7F81"/>
    <w:rsid w:val="00100E3A"/>
    <w:rsid w:val="00101B47"/>
    <w:rsid w:val="0010206A"/>
    <w:rsid w:val="00104DBD"/>
    <w:rsid w:val="00107B76"/>
    <w:rsid w:val="00107B94"/>
    <w:rsid w:val="00107E9A"/>
    <w:rsid w:val="001107A3"/>
    <w:rsid w:val="001112E2"/>
    <w:rsid w:val="00111794"/>
    <w:rsid w:val="001155E7"/>
    <w:rsid w:val="00116B6D"/>
    <w:rsid w:val="00116EBC"/>
    <w:rsid w:val="00117390"/>
    <w:rsid w:val="00117BD7"/>
    <w:rsid w:val="00120A53"/>
    <w:rsid w:val="001215CF"/>
    <w:rsid w:val="00122A42"/>
    <w:rsid w:val="0012304E"/>
    <w:rsid w:val="00124D12"/>
    <w:rsid w:val="00125055"/>
    <w:rsid w:val="00127D86"/>
    <w:rsid w:val="00130172"/>
    <w:rsid w:val="00130181"/>
    <w:rsid w:val="0013056D"/>
    <w:rsid w:val="0013202E"/>
    <w:rsid w:val="00132181"/>
    <w:rsid w:val="00135FCF"/>
    <w:rsid w:val="00141772"/>
    <w:rsid w:val="00144A13"/>
    <w:rsid w:val="00146583"/>
    <w:rsid w:val="00150106"/>
    <w:rsid w:val="00150110"/>
    <w:rsid w:val="001519D7"/>
    <w:rsid w:val="00151E97"/>
    <w:rsid w:val="00151EBB"/>
    <w:rsid w:val="0015261D"/>
    <w:rsid w:val="0015282C"/>
    <w:rsid w:val="00153550"/>
    <w:rsid w:val="00153CD9"/>
    <w:rsid w:val="00153DDC"/>
    <w:rsid w:val="0015519A"/>
    <w:rsid w:val="00155899"/>
    <w:rsid w:val="0015702D"/>
    <w:rsid w:val="00160451"/>
    <w:rsid w:val="00160D8E"/>
    <w:rsid w:val="001619D4"/>
    <w:rsid w:val="001632C0"/>
    <w:rsid w:val="00163AC5"/>
    <w:rsid w:val="001642A2"/>
    <w:rsid w:val="001665F7"/>
    <w:rsid w:val="0016699D"/>
    <w:rsid w:val="00167DBB"/>
    <w:rsid w:val="00170589"/>
    <w:rsid w:val="0017158F"/>
    <w:rsid w:val="00172269"/>
    <w:rsid w:val="001722AA"/>
    <w:rsid w:val="00174FAD"/>
    <w:rsid w:val="0017701F"/>
    <w:rsid w:val="001807D3"/>
    <w:rsid w:val="001816B8"/>
    <w:rsid w:val="0018189B"/>
    <w:rsid w:val="001822C8"/>
    <w:rsid w:val="001840BC"/>
    <w:rsid w:val="00185154"/>
    <w:rsid w:val="00185283"/>
    <w:rsid w:val="00186E46"/>
    <w:rsid w:val="001874C5"/>
    <w:rsid w:val="0018788F"/>
    <w:rsid w:val="0018797F"/>
    <w:rsid w:val="00190E36"/>
    <w:rsid w:val="00193015"/>
    <w:rsid w:val="001935D2"/>
    <w:rsid w:val="001A118F"/>
    <w:rsid w:val="001A3DAE"/>
    <w:rsid w:val="001A4413"/>
    <w:rsid w:val="001A4FAA"/>
    <w:rsid w:val="001B10D3"/>
    <w:rsid w:val="001B1642"/>
    <w:rsid w:val="001B23C8"/>
    <w:rsid w:val="001C04A2"/>
    <w:rsid w:val="001C0A50"/>
    <w:rsid w:val="001C0C30"/>
    <w:rsid w:val="001C4552"/>
    <w:rsid w:val="001C4611"/>
    <w:rsid w:val="001C4C3B"/>
    <w:rsid w:val="001C56AF"/>
    <w:rsid w:val="001C7A39"/>
    <w:rsid w:val="001C7EC3"/>
    <w:rsid w:val="001D046C"/>
    <w:rsid w:val="001D0D1B"/>
    <w:rsid w:val="001D0F5F"/>
    <w:rsid w:val="001D3546"/>
    <w:rsid w:val="001D376C"/>
    <w:rsid w:val="001D533D"/>
    <w:rsid w:val="001D5728"/>
    <w:rsid w:val="001D676C"/>
    <w:rsid w:val="001D6F8B"/>
    <w:rsid w:val="001D7DC6"/>
    <w:rsid w:val="001E093D"/>
    <w:rsid w:val="001E0EF4"/>
    <w:rsid w:val="001E4923"/>
    <w:rsid w:val="001E494B"/>
    <w:rsid w:val="001E6930"/>
    <w:rsid w:val="001E7227"/>
    <w:rsid w:val="001F3D56"/>
    <w:rsid w:val="001F444E"/>
    <w:rsid w:val="001F5077"/>
    <w:rsid w:val="001F5EEE"/>
    <w:rsid w:val="001F7F9F"/>
    <w:rsid w:val="002008D8"/>
    <w:rsid w:val="002041B3"/>
    <w:rsid w:val="00204CFC"/>
    <w:rsid w:val="00205129"/>
    <w:rsid w:val="002116E0"/>
    <w:rsid w:val="00214505"/>
    <w:rsid w:val="00220125"/>
    <w:rsid w:val="00220C61"/>
    <w:rsid w:val="0022541A"/>
    <w:rsid w:val="002270EA"/>
    <w:rsid w:val="00227D8C"/>
    <w:rsid w:val="00227D9F"/>
    <w:rsid w:val="00230453"/>
    <w:rsid w:val="00231320"/>
    <w:rsid w:val="00233DDC"/>
    <w:rsid w:val="0023535B"/>
    <w:rsid w:val="00235B27"/>
    <w:rsid w:val="00236847"/>
    <w:rsid w:val="002374E8"/>
    <w:rsid w:val="00241DDB"/>
    <w:rsid w:val="00242068"/>
    <w:rsid w:val="0024238D"/>
    <w:rsid w:val="00242DE0"/>
    <w:rsid w:val="00246A98"/>
    <w:rsid w:val="00246B89"/>
    <w:rsid w:val="0025153D"/>
    <w:rsid w:val="00252174"/>
    <w:rsid w:val="0025344E"/>
    <w:rsid w:val="00254AE6"/>
    <w:rsid w:val="002575D2"/>
    <w:rsid w:val="00257A0E"/>
    <w:rsid w:val="00261788"/>
    <w:rsid w:val="00261918"/>
    <w:rsid w:val="00261ADD"/>
    <w:rsid w:val="00263676"/>
    <w:rsid w:val="00272B4E"/>
    <w:rsid w:val="00273343"/>
    <w:rsid w:val="002735CE"/>
    <w:rsid w:val="0027410B"/>
    <w:rsid w:val="00274283"/>
    <w:rsid w:val="00274A7F"/>
    <w:rsid w:val="00276C92"/>
    <w:rsid w:val="00283577"/>
    <w:rsid w:val="00284A0E"/>
    <w:rsid w:val="0029027A"/>
    <w:rsid w:val="00291472"/>
    <w:rsid w:val="0029248A"/>
    <w:rsid w:val="0029338F"/>
    <w:rsid w:val="00294B13"/>
    <w:rsid w:val="002969DF"/>
    <w:rsid w:val="00296F02"/>
    <w:rsid w:val="00296FA3"/>
    <w:rsid w:val="00297CBF"/>
    <w:rsid w:val="002A0BD6"/>
    <w:rsid w:val="002A20AF"/>
    <w:rsid w:val="002A4ADD"/>
    <w:rsid w:val="002A53E7"/>
    <w:rsid w:val="002A5A05"/>
    <w:rsid w:val="002A6944"/>
    <w:rsid w:val="002A6D26"/>
    <w:rsid w:val="002B03CE"/>
    <w:rsid w:val="002B04A3"/>
    <w:rsid w:val="002B0D10"/>
    <w:rsid w:val="002B5A6C"/>
    <w:rsid w:val="002C05A3"/>
    <w:rsid w:val="002C0787"/>
    <w:rsid w:val="002C0E5F"/>
    <w:rsid w:val="002C1564"/>
    <w:rsid w:val="002C15DB"/>
    <w:rsid w:val="002C1DC7"/>
    <w:rsid w:val="002C27A0"/>
    <w:rsid w:val="002C2D35"/>
    <w:rsid w:val="002C432C"/>
    <w:rsid w:val="002C61DE"/>
    <w:rsid w:val="002C7271"/>
    <w:rsid w:val="002C7AB2"/>
    <w:rsid w:val="002D0306"/>
    <w:rsid w:val="002D077B"/>
    <w:rsid w:val="002D0BA6"/>
    <w:rsid w:val="002D1E2F"/>
    <w:rsid w:val="002D1E96"/>
    <w:rsid w:val="002D3649"/>
    <w:rsid w:val="002D4515"/>
    <w:rsid w:val="002D4AA5"/>
    <w:rsid w:val="002D50DD"/>
    <w:rsid w:val="002E0047"/>
    <w:rsid w:val="002E1A05"/>
    <w:rsid w:val="002E1B7A"/>
    <w:rsid w:val="002E2953"/>
    <w:rsid w:val="002E3AB1"/>
    <w:rsid w:val="002E49DC"/>
    <w:rsid w:val="002E4B5E"/>
    <w:rsid w:val="002F094D"/>
    <w:rsid w:val="002F0C87"/>
    <w:rsid w:val="002F1593"/>
    <w:rsid w:val="002F2BA0"/>
    <w:rsid w:val="002F447F"/>
    <w:rsid w:val="002F504C"/>
    <w:rsid w:val="002F55F3"/>
    <w:rsid w:val="002F6446"/>
    <w:rsid w:val="002F7048"/>
    <w:rsid w:val="002F7F06"/>
    <w:rsid w:val="00302B4F"/>
    <w:rsid w:val="00302D1C"/>
    <w:rsid w:val="00302EB1"/>
    <w:rsid w:val="0030346A"/>
    <w:rsid w:val="00303987"/>
    <w:rsid w:val="00303E72"/>
    <w:rsid w:val="00305267"/>
    <w:rsid w:val="0030561D"/>
    <w:rsid w:val="00305BAE"/>
    <w:rsid w:val="003073B0"/>
    <w:rsid w:val="003104F1"/>
    <w:rsid w:val="00310A74"/>
    <w:rsid w:val="00310E25"/>
    <w:rsid w:val="00311A20"/>
    <w:rsid w:val="00312619"/>
    <w:rsid w:val="00313562"/>
    <w:rsid w:val="00315525"/>
    <w:rsid w:val="0031782B"/>
    <w:rsid w:val="00320E9A"/>
    <w:rsid w:val="00321004"/>
    <w:rsid w:val="00321C20"/>
    <w:rsid w:val="0032259F"/>
    <w:rsid w:val="0032442E"/>
    <w:rsid w:val="0032459F"/>
    <w:rsid w:val="003246C8"/>
    <w:rsid w:val="003247D2"/>
    <w:rsid w:val="00327F75"/>
    <w:rsid w:val="00330D1D"/>
    <w:rsid w:val="00331457"/>
    <w:rsid w:val="00331808"/>
    <w:rsid w:val="00332F0F"/>
    <w:rsid w:val="0033451F"/>
    <w:rsid w:val="003367EF"/>
    <w:rsid w:val="00337B3C"/>
    <w:rsid w:val="003406E3"/>
    <w:rsid w:val="003409C5"/>
    <w:rsid w:val="003409E1"/>
    <w:rsid w:val="00341689"/>
    <w:rsid w:val="00342193"/>
    <w:rsid w:val="003431AB"/>
    <w:rsid w:val="00343263"/>
    <w:rsid w:val="0034591C"/>
    <w:rsid w:val="00347301"/>
    <w:rsid w:val="003476B2"/>
    <w:rsid w:val="003501BC"/>
    <w:rsid w:val="00350BDF"/>
    <w:rsid w:val="00350DCE"/>
    <w:rsid w:val="00351EF9"/>
    <w:rsid w:val="003532F3"/>
    <w:rsid w:val="003548CB"/>
    <w:rsid w:val="003553A4"/>
    <w:rsid w:val="003556D5"/>
    <w:rsid w:val="00356059"/>
    <w:rsid w:val="00356C28"/>
    <w:rsid w:val="00356FC4"/>
    <w:rsid w:val="00357CA6"/>
    <w:rsid w:val="0036094C"/>
    <w:rsid w:val="003616AE"/>
    <w:rsid w:val="00362BF4"/>
    <w:rsid w:val="00363E11"/>
    <w:rsid w:val="003648AD"/>
    <w:rsid w:val="00364E76"/>
    <w:rsid w:val="003666CD"/>
    <w:rsid w:val="00371F86"/>
    <w:rsid w:val="0037521B"/>
    <w:rsid w:val="003754B6"/>
    <w:rsid w:val="0037605F"/>
    <w:rsid w:val="00376D4F"/>
    <w:rsid w:val="003805AF"/>
    <w:rsid w:val="00385E16"/>
    <w:rsid w:val="00390525"/>
    <w:rsid w:val="00390D91"/>
    <w:rsid w:val="003910F8"/>
    <w:rsid w:val="0039116B"/>
    <w:rsid w:val="00392A86"/>
    <w:rsid w:val="00393396"/>
    <w:rsid w:val="0039616D"/>
    <w:rsid w:val="003A0950"/>
    <w:rsid w:val="003A3488"/>
    <w:rsid w:val="003A3EF6"/>
    <w:rsid w:val="003A438E"/>
    <w:rsid w:val="003A4512"/>
    <w:rsid w:val="003A6165"/>
    <w:rsid w:val="003B03E3"/>
    <w:rsid w:val="003B0FFF"/>
    <w:rsid w:val="003B1541"/>
    <w:rsid w:val="003B6309"/>
    <w:rsid w:val="003B70E2"/>
    <w:rsid w:val="003B749A"/>
    <w:rsid w:val="003C3545"/>
    <w:rsid w:val="003C4D04"/>
    <w:rsid w:val="003C6C7D"/>
    <w:rsid w:val="003D0197"/>
    <w:rsid w:val="003D1254"/>
    <w:rsid w:val="003D1C12"/>
    <w:rsid w:val="003D2171"/>
    <w:rsid w:val="003D4679"/>
    <w:rsid w:val="003E0E0F"/>
    <w:rsid w:val="003E2226"/>
    <w:rsid w:val="003E270F"/>
    <w:rsid w:val="003E31E8"/>
    <w:rsid w:val="003E4B6D"/>
    <w:rsid w:val="003F0A26"/>
    <w:rsid w:val="003F115D"/>
    <w:rsid w:val="003F6872"/>
    <w:rsid w:val="003F741A"/>
    <w:rsid w:val="00400E0F"/>
    <w:rsid w:val="0040497D"/>
    <w:rsid w:val="00405A7B"/>
    <w:rsid w:val="004067F3"/>
    <w:rsid w:val="00406F1A"/>
    <w:rsid w:val="00410678"/>
    <w:rsid w:val="00411248"/>
    <w:rsid w:val="00411D43"/>
    <w:rsid w:val="0041612A"/>
    <w:rsid w:val="00424ED5"/>
    <w:rsid w:val="00424EDE"/>
    <w:rsid w:val="004340DA"/>
    <w:rsid w:val="00434888"/>
    <w:rsid w:val="00437DB8"/>
    <w:rsid w:val="00441FA0"/>
    <w:rsid w:val="00442803"/>
    <w:rsid w:val="00443FF8"/>
    <w:rsid w:val="00445CCD"/>
    <w:rsid w:val="004501AE"/>
    <w:rsid w:val="00451770"/>
    <w:rsid w:val="0045582E"/>
    <w:rsid w:val="00455CEE"/>
    <w:rsid w:val="00456A91"/>
    <w:rsid w:val="0046100D"/>
    <w:rsid w:val="00461C72"/>
    <w:rsid w:val="0046261A"/>
    <w:rsid w:val="00462C35"/>
    <w:rsid w:val="00463816"/>
    <w:rsid w:val="004647FA"/>
    <w:rsid w:val="00466352"/>
    <w:rsid w:val="0046648A"/>
    <w:rsid w:val="00467BA2"/>
    <w:rsid w:val="00472125"/>
    <w:rsid w:val="00473ED3"/>
    <w:rsid w:val="00474221"/>
    <w:rsid w:val="00475C9F"/>
    <w:rsid w:val="00480480"/>
    <w:rsid w:val="00481E0E"/>
    <w:rsid w:val="00484540"/>
    <w:rsid w:val="00486F30"/>
    <w:rsid w:val="00487597"/>
    <w:rsid w:val="00487A2E"/>
    <w:rsid w:val="00487A99"/>
    <w:rsid w:val="00487AF4"/>
    <w:rsid w:val="004909BF"/>
    <w:rsid w:val="00490E57"/>
    <w:rsid w:val="00492138"/>
    <w:rsid w:val="00492E04"/>
    <w:rsid w:val="004935AA"/>
    <w:rsid w:val="00493740"/>
    <w:rsid w:val="0049484A"/>
    <w:rsid w:val="0049582D"/>
    <w:rsid w:val="0049673C"/>
    <w:rsid w:val="00496B0B"/>
    <w:rsid w:val="00497E87"/>
    <w:rsid w:val="004A18CF"/>
    <w:rsid w:val="004A1E1B"/>
    <w:rsid w:val="004A2ED4"/>
    <w:rsid w:val="004A3BE0"/>
    <w:rsid w:val="004A453A"/>
    <w:rsid w:val="004A69EE"/>
    <w:rsid w:val="004B3BEB"/>
    <w:rsid w:val="004B44BC"/>
    <w:rsid w:val="004B4B17"/>
    <w:rsid w:val="004B53EF"/>
    <w:rsid w:val="004B7148"/>
    <w:rsid w:val="004B72F9"/>
    <w:rsid w:val="004C0E7D"/>
    <w:rsid w:val="004C1384"/>
    <w:rsid w:val="004C1E1C"/>
    <w:rsid w:val="004C2A26"/>
    <w:rsid w:val="004C2DFA"/>
    <w:rsid w:val="004C32A8"/>
    <w:rsid w:val="004C33BC"/>
    <w:rsid w:val="004C3AF0"/>
    <w:rsid w:val="004C42FB"/>
    <w:rsid w:val="004C7EC5"/>
    <w:rsid w:val="004D10E5"/>
    <w:rsid w:val="004D1877"/>
    <w:rsid w:val="004D2F20"/>
    <w:rsid w:val="004D63C7"/>
    <w:rsid w:val="004D6530"/>
    <w:rsid w:val="004D665B"/>
    <w:rsid w:val="004D683F"/>
    <w:rsid w:val="004D73BF"/>
    <w:rsid w:val="004D746E"/>
    <w:rsid w:val="004D768F"/>
    <w:rsid w:val="004E1E8A"/>
    <w:rsid w:val="004E3C0C"/>
    <w:rsid w:val="004E3E6D"/>
    <w:rsid w:val="004E3F0A"/>
    <w:rsid w:val="004E57FD"/>
    <w:rsid w:val="004F0517"/>
    <w:rsid w:val="004F3108"/>
    <w:rsid w:val="004F4E54"/>
    <w:rsid w:val="004F6B3F"/>
    <w:rsid w:val="004F7B73"/>
    <w:rsid w:val="004F7C78"/>
    <w:rsid w:val="005013BE"/>
    <w:rsid w:val="00501B3A"/>
    <w:rsid w:val="0050688F"/>
    <w:rsid w:val="005070DD"/>
    <w:rsid w:val="00510DF9"/>
    <w:rsid w:val="005112FF"/>
    <w:rsid w:val="00513CAE"/>
    <w:rsid w:val="0051420B"/>
    <w:rsid w:val="005143BE"/>
    <w:rsid w:val="00514827"/>
    <w:rsid w:val="00515604"/>
    <w:rsid w:val="005163B2"/>
    <w:rsid w:val="00520372"/>
    <w:rsid w:val="00520F75"/>
    <w:rsid w:val="0052485E"/>
    <w:rsid w:val="005310A0"/>
    <w:rsid w:val="0053190A"/>
    <w:rsid w:val="00531FA8"/>
    <w:rsid w:val="00532409"/>
    <w:rsid w:val="00532611"/>
    <w:rsid w:val="00532720"/>
    <w:rsid w:val="00532D80"/>
    <w:rsid w:val="005332D1"/>
    <w:rsid w:val="005337E0"/>
    <w:rsid w:val="00534839"/>
    <w:rsid w:val="00534D53"/>
    <w:rsid w:val="00535CFA"/>
    <w:rsid w:val="00536934"/>
    <w:rsid w:val="00536C9C"/>
    <w:rsid w:val="005377A3"/>
    <w:rsid w:val="00537CC0"/>
    <w:rsid w:val="0054121C"/>
    <w:rsid w:val="005426BE"/>
    <w:rsid w:val="00542DB2"/>
    <w:rsid w:val="00543030"/>
    <w:rsid w:val="00544BB1"/>
    <w:rsid w:val="00552A9E"/>
    <w:rsid w:val="00552F66"/>
    <w:rsid w:val="005547BA"/>
    <w:rsid w:val="00555D7C"/>
    <w:rsid w:val="00557E76"/>
    <w:rsid w:val="0056144C"/>
    <w:rsid w:val="00563E44"/>
    <w:rsid w:val="005642E5"/>
    <w:rsid w:val="00571139"/>
    <w:rsid w:val="00571235"/>
    <w:rsid w:val="0057292A"/>
    <w:rsid w:val="00573BDB"/>
    <w:rsid w:val="00574BCD"/>
    <w:rsid w:val="00576B96"/>
    <w:rsid w:val="00581564"/>
    <w:rsid w:val="00581689"/>
    <w:rsid w:val="005823F1"/>
    <w:rsid w:val="00582AF8"/>
    <w:rsid w:val="00583E2B"/>
    <w:rsid w:val="00585202"/>
    <w:rsid w:val="00585887"/>
    <w:rsid w:val="00585B34"/>
    <w:rsid w:val="00586B89"/>
    <w:rsid w:val="00590330"/>
    <w:rsid w:val="00592569"/>
    <w:rsid w:val="00595092"/>
    <w:rsid w:val="0059777F"/>
    <w:rsid w:val="00597E22"/>
    <w:rsid w:val="005A02F0"/>
    <w:rsid w:val="005A3845"/>
    <w:rsid w:val="005A4569"/>
    <w:rsid w:val="005A5369"/>
    <w:rsid w:val="005A5410"/>
    <w:rsid w:val="005A76FB"/>
    <w:rsid w:val="005B189D"/>
    <w:rsid w:val="005B23C7"/>
    <w:rsid w:val="005B2870"/>
    <w:rsid w:val="005B2DF3"/>
    <w:rsid w:val="005B4860"/>
    <w:rsid w:val="005B671B"/>
    <w:rsid w:val="005B78D8"/>
    <w:rsid w:val="005C2A9E"/>
    <w:rsid w:val="005C4975"/>
    <w:rsid w:val="005C4F18"/>
    <w:rsid w:val="005C50CE"/>
    <w:rsid w:val="005C57E6"/>
    <w:rsid w:val="005D0266"/>
    <w:rsid w:val="005D17B2"/>
    <w:rsid w:val="005D2FAA"/>
    <w:rsid w:val="005D432B"/>
    <w:rsid w:val="005D45C7"/>
    <w:rsid w:val="005D4B77"/>
    <w:rsid w:val="005D516C"/>
    <w:rsid w:val="005D607B"/>
    <w:rsid w:val="005E3039"/>
    <w:rsid w:val="005E49F4"/>
    <w:rsid w:val="005E56F4"/>
    <w:rsid w:val="005E78F6"/>
    <w:rsid w:val="005F0473"/>
    <w:rsid w:val="005F307D"/>
    <w:rsid w:val="005F34D5"/>
    <w:rsid w:val="005F607B"/>
    <w:rsid w:val="00600A42"/>
    <w:rsid w:val="00600E29"/>
    <w:rsid w:val="006035D8"/>
    <w:rsid w:val="00603AAE"/>
    <w:rsid w:val="006042F8"/>
    <w:rsid w:val="0060568C"/>
    <w:rsid w:val="00606DB6"/>
    <w:rsid w:val="006073D3"/>
    <w:rsid w:val="00610551"/>
    <w:rsid w:val="00611055"/>
    <w:rsid w:val="0061113D"/>
    <w:rsid w:val="00613D61"/>
    <w:rsid w:val="00615764"/>
    <w:rsid w:val="00616606"/>
    <w:rsid w:val="00617159"/>
    <w:rsid w:val="00620EA2"/>
    <w:rsid w:val="006222AA"/>
    <w:rsid w:val="00622BD3"/>
    <w:rsid w:val="00622CFE"/>
    <w:rsid w:val="00625984"/>
    <w:rsid w:val="0062662D"/>
    <w:rsid w:val="00630E7A"/>
    <w:rsid w:val="00631638"/>
    <w:rsid w:val="0063192B"/>
    <w:rsid w:val="006337BB"/>
    <w:rsid w:val="00635749"/>
    <w:rsid w:val="00635753"/>
    <w:rsid w:val="00636CF9"/>
    <w:rsid w:val="00640423"/>
    <w:rsid w:val="006405B4"/>
    <w:rsid w:val="006406CE"/>
    <w:rsid w:val="0064154E"/>
    <w:rsid w:val="00644309"/>
    <w:rsid w:val="006469D4"/>
    <w:rsid w:val="00646F67"/>
    <w:rsid w:val="006478A8"/>
    <w:rsid w:val="00651613"/>
    <w:rsid w:val="006529A6"/>
    <w:rsid w:val="00653650"/>
    <w:rsid w:val="00654508"/>
    <w:rsid w:val="00655AE7"/>
    <w:rsid w:val="00661C1A"/>
    <w:rsid w:val="00662796"/>
    <w:rsid w:val="006640EA"/>
    <w:rsid w:val="006643BB"/>
    <w:rsid w:val="00664785"/>
    <w:rsid w:val="006669C4"/>
    <w:rsid w:val="00666ABF"/>
    <w:rsid w:val="00670D7D"/>
    <w:rsid w:val="00671CD3"/>
    <w:rsid w:val="00672598"/>
    <w:rsid w:val="00673A16"/>
    <w:rsid w:val="00675A1D"/>
    <w:rsid w:val="006766D7"/>
    <w:rsid w:val="00676E2F"/>
    <w:rsid w:val="00676E6C"/>
    <w:rsid w:val="00680C0F"/>
    <w:rsid w:val="00682A17"/>
    <w:rsid w:val="00682B9A"/>
    <w:rsid w:val="00686EA1"/>
    <w:rsid w:val="006913DE"/>
    <w:rsid w:val="006917B4"/>
    <w:rsid w:val="00691F37"/>
    <w:rsid w:val="0069207A"/>
    <w:rsid w:val="00693E36"/>
    <w:rsid w:val="00695B7B"/>
    <w:rsid w:val="00695D10"/>
    <w:rsid w:val="006965CB"/>
    <w:rsid w:val="006A0A53"/>
    <w:rsid w:val="006A1F23"/>
    <w:rsid w:val="006A2BA2"/>
    <w:rsid w:val="006A49E2"/>
    <w:rsid w:val="006A6FC5"/>
    <w:rsid w:val="006A71A1"/>
    <w:rsid w:val="006A786B"/>
    <w:rsid w:val="006A79A9"/>
    <w:rsid w:val="006A7E62"/>
    <w:rsid w:val="006B1409"/>
    <w:rsid w:val="006B5487"/>
    <w:rsid w:val="006B6FB1"/>
    <w:rsid w:val="006B7C7D"/>
    <w:rsid w:val="006C0333"/>
    <w:rsid w:val="006C3446"/>
    <w:rsid w:val="006C42EE"/>
    <w:rsid w:val="006C4398"/>
    <w:rsid w:val="006C46C5"/>
    <w:rsid w:val="006C568A"/>
    <w:rsid w:val="006C781A"/>
    <w:rsid w:val="006D143B"/>
    <w:rsid w:val="006D18CE"/>
    <w:rsid w:val="006D3649"/>
    <w:rsid w:val="006D3DCF"/>
    <w:rsid w:val="006D4B03"/>
    <w:rsid w:val="006D5283"/>
    <w:rsid w:val="006D6370"/>
    <w:rsid w:val="006D657A"/>
    <w:rsid w:val="006D6F52"/>
    <w:rsid w:val="006D76AA"/>
    <w:rsid w:val="006E020A"/>
    <w:rsid w:val="006E13F0"/>
    <w:rsid w:val="006E14D2"/>
    <w:rsid w:val="006E34FA"/>
    <w:rsid w:val="006E45C2"/>
    <w:rsid w:val="006E4EFE"/>
    <w:rsid w:val="006E5BC2"/>
    <w:rsid w:val="006E6060"/>
    <w:rsid w:val="006E6EF8"/>
    <w:rsid w:val="006F086C"/>
    <w:rsid w:val="006F12E5"/>
    <w:rsid w:val="006F14C3"/>
    <w:rsid w:val="006F1CF4"/>
    <w:rsid w:val="006F304E"/>
    <w:rsid w:val="006F5C4E"/>
    <w:rsid w:val="006F5FB1"/>
    <w:rsid w:val="006F6D53"/>
    <w:rsid w:val="006F74A3"/>
    <w:rsid w:val="0070044E"/>
    <w:rsid w:val="00700A29"/>
    <w:rsid w:val="00702CBB"/>
    <w:rsid w:val="007037D1"/>
    <w:rsid w:val="00703FA7"/>
    <w:rsid w:val="00705143"/>
    <w:rsid w:val="007058F2"/>
    <w:rsid w:val="00713633"/>
    <w:rsid w:val="00713E5C"/>
    <w:rsid w:val="00715DEF"/>
    <w:rsid w:val="007166D0"/>
    <w:rsid w:val="00716FE6"/>
    <w:rsid w:val="00717913"/>
    <w:rsid w:val="0072117B"/>
    <w:rsid w:val="00722856"/>
    <w:rsid w:val="00723CA4"/>
    <w:rsid w:val="00725FFD"/>
    <w:rsid w:val="0072668A"/>
    <w:rsid w:val="00731F18"/>
    <w:rsid w:val="00732A51"/>
    <w:rsid w:val="0073300A"/>
    <w:rsid w:val="00733866"/>
    <w:rsid w:val="00733B11"/>
    <w:rsid w:val="0073440F"/>
    <w:rsid w:val="00735053"/>
    <w:rsid w:val="007353BB"/>
    <w:rsid w:val="007365EF"/>
    <w:rsid w:val="0073733A"/>
    <w:rsid w:val="0074024B"/>
    <w:rsid w:val="00740FBF"/>
    <w:rsid w:val="007447D4"/>
    <w:rsid w:val="007453CF"/>
    <w:rsid w:val="00746489"/>
    <w:rsid w:val="007473F2"/>
    <w:rsid w:val="00747794"/>
    <w:rsid w:val="00750343"/>
    <w:rsid w:val="0075095A"/>
    <w:rsid w:val="00750B15"/>
    <w:rsid w:val="00751969"/>
    <w:rsid w:val="00751B60"/>
    <w:rsid w:val="00753B59"/>
    <w:rsid w:val="00753D27"/>
    <w:rsid w:val="00754285"/>
    <w:rsid w:val="0075448E"/>
    <w:rsid w:val="00756143"/>
    <w:rsid w:val="0075624D"/>
    <w:rsid w:val="007576D0"/>
    <w:rsid w:val="0076161E"/>
    <w:rsid w:val="00762ECB"/>
    <w:rsid w:val="0076739B"/>
    <w:rsid w:val="007706F5"/>
    <w:rsid w:val="00770D2C"/>
    <w:rsid w:val="0077124E"/>
    <w:rsid w:val="0077125E"/>
    <w:rsid w:val="00772F16"/>
    <w:rsid w:val="0077454C"/>
    <w:rsid w:val="00775780"/>
    <w:rsid w:val="0077696E"/>
    <w:rsid w:val="007774FF"/>
    <w:rsid w:val="00777542"/>
    <w:rsid w:val="00777CBA"/>
    <w:rsid w:val="00785A24"/>
    <w:rsid w:val="00786631"/>
    <w:rsid w:val="007877AC"/>
    <w:rsid w:val="00790696"/>
    <w:rsid w:val="0079120B"/>
    <w:rsid w:val="007917F7"/>
    <w:rsid w:val="00791F57"/>
    <w:rsid w:val="00792117"/>
    <w:rsid w:val="00792B01"/>
    <w:rsid w:val="00792DBC"/>
    <w:rsid w:val="00792F5C"/>
    <w:rsid w:val="00794566"/>
    <w:rsid w:val="0079573B"/>
    <w:rsid w:val="00797B13"/>
    <w:rsid w:val="007A038E"/>
    <w:rsid w:val="007A03CF"/>
    <w:rsid w:val="007A0C61"/>
    <w:rsid w:val="007A0FC4"/>
    <w:rsid w:val="007A133C"/>
    <w:rsid w:val="007A18CE"/>
    <w:rsid w:val="007A2312"/>
    <w:rsid w:val="007A28E8"/>
    <w:rsid w:val="007A5C65"/>
    <w:rsid w:val="007B01F1"/>
    <w:rsid w:val="007B0713"/>
    <w:rsid w:val="007B0ADF"/>
    <w:rsid w:val="007B23FE"/>
    <w:rsid w:val="007B242C"/>
    <w:rsid w:val="007B612C"/>
    <w:rsid w:val="007B74BC"/>
    <w:rsid w:val="007C09F5"/>
    <w:rsid w:val="007C1788"/>
    <w:rsid w:val="007C566D"/>
    <w:rsid w:val="007C724A"/>
    <w:rsid w:val="007C7777"/>
    <w:rsid w:val="007C7BDF"/>
    <w:rsid w:val="007D1BD8"/>
    <w:rsid w:val="007D2272"/>
    <w:rsid w:val="007D2BDD"/>
    <w:rsid w:val="007D3969"/>
    <w:rsid w:val="007D4156"/>
    <w:rsid w:val="007D4430"/>
    <w:rsid w:val="007D4DF3"/>
    <w:rsid w:val="007E592A"/>
    <w:rsid w:val="007E5990"/>
    <w:rsid w:val="007E5FF6"/>
    <w:rsid w:val="007F260C"/>
    <w:rsid w:val="007F270F"/>
    <w:rsid w:val="007F5969"/>
    <w:rsid w:val="007F5FE4"/>
    <w:rsid w:val="007F6F13"/>
    <w:rsid w:val="0080051C"/>
    <w:rsid w:val="00801C20"/>
    <w:rsid w:val="00802B81"/>
    <w:rsid w:val="00804DE0"/>
    <w:rsid w:val="008069E0"/>
    <w:rsid w:val="008078CC"/>
    <w:rsid w:val="00810617"/>
    <w:rsid w:val="00811A56"/>
    <w:rsid w:val="008139CE"/>
    <w:rsid w:val="00814512"/>
    <w:rsid w:val="00815423"/>
    <w:rsid w:val="00820284"/>
    <w:rsid w:val="0082049B"/>
    <w:rsid w:val="008206D2"/>
    <w:rsid w:val="00821802"/>
    <w:rsid w:val="008223E1"/>
    <w:rsid w:val="00822F94"/>
    <w:rsid w:val="008252C1"/>
    <w:rsid w:val="00827D7C"/>
    <w:rsid w:val="00827DF5"/>
    <w:rsid w:val="00831E74"/>
    <w:rsid w:val="00832768"/>
    <w:rsid w:val="00832ACD"/>
    <w:rsid w:val="00833376"/>
    <w:rsid w:val="00837BC9"/>
    <w:rsid w:val="008401D9"/>
    <w:rsid w:val="00841014"/>
    <w:rsid w:val="008437CF"/>
    <w:rsid w:val="008438B7"/>
    <w:rsid w:val="00846E6E"/>
    <w:rsid w:val="0084704F"/>
    <w:rsid w:val="008500E5"/>
    <w:rsid w:val="008501C9"/>
    <w:rsid w:val="00850E51"/>
    <w:rsid w:val="008536C6"/>
    <w:rsid w:val="008543B7"/>
    <w:rsid w:val="00855407"/>
    <w:rsid w:val="00855DD1"/>
    <w:rsid w:val="008560D4"/>
    <w:rsid w:val="00860D34"/>
    <w:rsid w:val="00861126"/>
    <w:rsid w:val="00864A44"/>
    <w:rsid w:val="00864E72"/>
    <w:rsid w:val="00865BD0"/>
    <w:rsid w:val="00865ED5"/>
    <w:rsid w:val="00866CA5"/>
    <w:rsid w:val="008675E0"/>
    <w:rsid w:val="008675F5"/>
    <w:rsid w:val="008676F5"/>
    <w:rsid w:val="00867767"/>
    <w:rsid w:val="00870167"/>
    <w:rsid w:val="00870FC8"/>
    <w:rsid w:val="00872DCB"/>
    <w:rsid w:val="00880C45"/>
    <w:rsid w:val="00880ECB"/>
    <w:rsid w:val="00882283"/>
    <w:rsid w:val="00882B35"/>
    <w:rsid w:val="00883719"/>
    <w:rsid w:val="0088488B"/>
    <w:rsid w:val="008852D2"/>
    <w:rsid w:val="00885D3F"/>
    <w:rsid w:val="008917C5"/>
    <w:rsid w:val="00892236"/>
    <w:rsid w:val="008933C2"/>
    <w:rsid w:val="00894AE1"/>
    <w:rsid w:val="00896063"/>
    <w:rsid w:val="00896CB7"/>
    <w:rsid w:val="00896E11"/>
    <w:rsid w:val="00897C0B"/>
    <w:rsid w:val="008A18E8"/>
    <w:rsid w:val="008A19A7"/>
    <w:rsid w:val="008A34E6"/>
    <w:rsid w:val="008A4736"/>
    <w:rsid w:val="008A51FC"/>
    <w:rsid w:val="008A755F"/>
    <w:rsid w:val="008B09D9"/>
    <w:rsid w:val="008B0B25"/>
    <w:rsid w:val="008B12E5"/>
    <w:rsid w:val="008B182C"/>
    <w:rsid w:val="008B50D4"/>
    <w:rsid w:val="008C0780"/>
    <w:rsid w:val="008C6AE8"/>
    <w:rsid w:val="008C7220"/>
    <w:rsid w:val="008D137D"/>
    <w:rsid w:val="008D17F1"/>
    <w:rsid w:val="008D5122"/>
    <w:rsid w:val="008D5FFA"/>
    <w:rsid w:val="008D6C90"/>
    <w:rsid w:val="008D740C"/>
    <w:rsid w:val="008D79B7"/>
    <w:rsid w:val="008E0D73"/>
    <w:rsid w:val="008E1A1E"/>
    <w:rsid w:val="008E29AE"/>
    <w:rsid w:val="008E3A94"/>
    <w:rsid w:val="008E3F79"/>
    <w:rsid w:val="008E406A"/>
    <w:rsid w:val="008E544C"/>
    <w:rsid w:val="008E5634"/>
    <w:rsid w:val="008F0121"/>
    <w:rsid w:val="008F0ED7"/>
    <w:rsid w:val="008F0F71"/>
    <w:rsid w:val="008F25F6"/>
    <w:rsid w:val="008F618C"/>
    <w:rsid w:val="008F7813"/>
    <w:rsid w:val="008F7E2D"/>
    <w:rsid w:val="009016A5"/>
    <w:rsid w:val="009029C4"/>
    <w:rsid w:val="00903304"/>
    <w:rsid w:val="00904D08"/>
    <w:rsid w:val="0090558D"/>
    <w:rsid w:val="00906BDC"/>
    <w:rsid w:val="00907C93"/>
    <w:rsid w:val="0091046C"/>
    <w:rsid w:val="00911119"/>
    <w:rsid w:val="00911A1B"/>
    <w:rsid w:val="00911C0E"/>
    <w:rsid w:val="00911C72"/>
    <w:rsid w:val="0091262D"/>
    <w:rsid w:val="00912C6E"/>
    <w:rsid w:val="00913000"/>
    <w:rsid w:val="0091403A"/>
    <w:rsid w:val="00914C42"/>
    <w:rsid w:val="0091633B"/>
    <w:rsid w:val="00916957"/>
    <w:rsid w:val="009170A9"/>
    <w:rsid w:val="009215FB"/>
    <w:rsid w:val="009222DA"/>
    <w:rsid w:val="00922ECC"/>
    <w:rsid w:val="00923ED3"/>
    <w:rsid w:val="00924BBF"/>
    <w:rsid w:val="00924CA1"/>
    <w:rsid w:val="009262CB"/>
    <w:rsid w:val="00926F98"/>
    <w:rsid w:val="00927D50"/>
    <w:rsid w:val="009304EB"/>
    <w:rsid w:val="009331E2"/>
    <w:rsid w:val="009342BF"/>
    <w:rsid w:val="009348E8"/>
    <w:rsid w:val="0093535A"/>
    <w:rsid w:val="00935CE8"/>
    <w:rsid w:val="00936153"/>
    <w:rsid w:val="009407D4"/>
    <w:rsid w:val="009433E8"/>
    <w:rsid w:val="00944298"/>
    <w:rsid w:val="00944ECF"/>
    <w:rsid w:val="00945895"/>
    <w:rsid w:val="00945D7C"/>
    <w:rsid w:val="00946DF8"/>
    <w:rsid w:val="009472A2"/>
    <w:rsid w:val="00950FCB"/>
    <w:rsid w:val="009516D7"/>
    <w:rsid w:val="00952B76"/>
    <w:rsid w:val="00953026"/>
    <w:rsid w:val="00954885"/>
    <w:rsid w:val="0095597B"/>
    <w:rsid w:val="00960C69"/>
    <w:rsid w:val="009618CD"/>
    <w:rsid w:val="0096292C"/>
    <w:rsid w:val="00970A03"/>
    <w:rsid w:val="00973C79"/>
    <w:rsid w:val="00976025"/>
    <w:rsid w:val="00980251"/>
    <w:rsid w:val="00980813"/>
    <w:rsid w:val="009830AC"/>
    <w:rsid w:val="0098345C"/>
    <w:rsid w:val="0098361D"/>
    <w:rsid w:val="00983986"/>
    <w:rsid w:val="00985265"/>
    <w:rsid w:val="009860A3"/>
    <w:rsid w:val="00987B34"/>
    <w:rsid w:val="009930A2"/>
    <w:rsid w:val="0099375A"/>
    <w:rsid w:val="00994B76"/>
    <w:rsid w:val="00995ACD"/>
    <w:rsid w:val="00995BAF"/>
    <w:rsid w:val="009A0468"/>
    <w:rsid w:val="009A0F5D"/>
    <w:rsid w:val="009A140D"/>
    <w:rsid w:val="009A1F71"/>
    <w:rsid w:val="009A5ACC"/>
    <w:rsid w:val="009A6743"/>
    <w:rsid w:val="009B160A"/>
    <w:rsid w:val="009B1B8C"/>
    <w:rsid w:val="009B1E2C"/>
    <w:rsid w:val="009B3231"/>
    <w:rsid w:val="009C0EAB"/>
    <w:rsid w:val="009C39FA"/>
    <w:rsid w:val="009C45B8"/>
    <w:rsid w:val="009C4F35"/>
    <w:rsid w:val="009C5F98"/>
    <w:rsid w:val="009C66B9"/>
    <w:rsid w:val="009C7DEC"/>
    <w:rsid w:val="009D05AF"/>
    <w:rsid w:val="009D0FDC"/>
    <w:rsid w:val="009D5755"/>
    <w:rsid w:val="009D6344"/>
    <w:rsid w:val="009D7180"/>
    <w:rsid w:val="009D7360"/>
    <w:rsid w:val="009E1289"/>
    <w:rsid w:val="009E1BC1"/>
    <w:rsid w:val="009E3516"/>
    <w:rsid w:val="009E52A1"/>
    <w:rsid w:val="009E5BC0"/>
    <w:rsid w:val="009E6066"/>
    <w:rsid w:val="009E611C"/>
    <w:rsid w:val="009E61D5"/>
    <w:rsid w:val="009E6980"/>
    <w:rsid w:val="009E7468"/>
    <w:rsid w:val="009F256D"/>
    <w:rsid w:val="009F2932"/>
    <w:rsid w:val="009F3B94"/>
    <w:rsid w:val="009F4D35"/>
    <w:rsid w:val="009F7E75"/>
    <w:rsid w:val="00A01677"/>
    <w:rsid w:val="00A02F36"/>
    <w:rsid w:val="00A03A41"/>
    <w:rsid w:val="00A0577E"/>
    <w:rsid w:val="00A06B20"/>
    <w:rsid w:val="00A07A33"/>
    <w:rsid w:val="00A10F91"/>
    <w:rsid w:val="00A11AA9"/>
    <w:rsid w:val="00A1205F"/>
    <w:rsid w:val="00A1368E"/>
    <w:rsid w:val="00A14413"/>
    <w:rsid w:val="00A14586"/>
    <w:rsid w:val="00A154B3"/>
    <w:rsid w:val="00A1563E"/>
    <w:rsid w:val="00A17863"/>
    <w:rsid w:val="00A22D22"/>
    <w:rsid w:val="00A22E62"/>
    <w:rsid w:val="00A23524"/>
    <w:rsid w:val="00A2380A"/>
    <w:rsid w:val="00A23C57"/>
    <w:rsid w:val="00A24112"/>
    <w:rsid w:val="00A2454F"/>
    <w:rsid w:val="00A24FC7"/>
    <w:rsid w:val="00A25F53"/>
    <w:rsid w:val="00A26937"/>
    <w:rsid w:val="00A273A4"/>
    <w:rsid w:val="00A30150"/>
    <w:rsid w:val="00A3100E"/>
    <w:rsid w:val="00A31F75"/>
    <w:rsid w:val="00A32A89"/>
    <w:rsid w:val="00A32C0B"/>
    <w:rsid w:val="00A33685"/>
    <w:rsid w:val="00A33D8C"/>
    <w:rsid w:val="00A406DD"/>
    <w:rsid w:val="00A4119C"/>
    <w:rsid w:val="00A41DBF"/>
    <w:rsid w:val="00A42715"/>
    <w:rsid w:val="00A4661E"/>
    <w:rsid w:val="00A46C77"/>
    <w:rsid w:val="00A47958"/>
    <w:rsid w:val="00A508CD"/>
    <w:rsid w:val="00A509DD"/>
    <w:rsid w:val="00A50C3E"/>
    <w:rsid w:val="00A51429"/>
    <w:rsid w:val="00A51A5F"/>
    <w:rsid w:val="00A55874"/>
    <w:rsid w:val="00A617F9"/>
    <w:rsid w:val="00A64764"/>
    <w:rsid w:val="00A64DB1"/>
    <w:rsid w:val="00A6741A"/>
    <w:rsid w:val="00A71FF3"/>
    <w:rsid w:val="00A74D6F"/>
    <w:rsid w:val="00A77828"/>
    <w:rsid w:val="00A80130"/>
    <w:rsid w:val="00A81878"/>
    <w:rsid w:val="00A8246D"/>
    <w:rsid w:val="00A827BC"/>
    <w:rsid w:val="00A84C6D"/>
    <w:rsid w:val="00A9110F"/>
    <w:rsid w:val="00A9276B"/>
    <w:rsid w:val="00A9396A"/>
    <w:rsid w:val="00A95540"/>
    <w:rsid w:val="00AA2A05"/>
    <w:rsid w:val="00AA2AF8"/>
    <w:rsid w:val="00AA495F"/>
    <w:rsid w:val="00AA54CF"/>
    <w:rsid w:val="00AA5A59"/>
    <w:rsid w:val="00AA5CFB"/>
    <w:rsid w:val="00AA5E9B"/>
    <w:rsid w:val="00AB07D4"/>
    <w:rsid w:val="00AB3C77"/>
    <w:rsid w:val="00AB53F1"/>
    <w:rsid w:val="00AB5455"/>
    <w:rsid w:val="00AB652B"/>
    <w:rsid w:val="00AB79E0"/>
    <w:rsid w:val="00AC2074"/>
    <w:rsid w:val="00AC2549"/>
    <w:rsid w:val="00AC26BE"/>
    <w:rsid w:val="00AC2734"/>
    <w:rsid w:val="00AC3186"/>
    <w:rsid w:val="00AC3FA2"/>
    <w:rsid w:val="00AC3FC6"/>
    <w:rsid w:val="00AC4BF6"/>
    <w:rsid w:val="00AC6408"/>
    <w:rsid w:val="00AC7D18"/>
    <w:rsid w:val="00AD5D24"/>
    <w:rsid w:val="00AD6171"/>
    <w:rsid w:val="00AE034A"/>
    <w:rsid w:val="00AE3332"/>
    <w:rsid w:val="00AE3967"/>
    <w:rsid w:val="00AE3E01"/>
    <w:rsid w:val="00AE5132"/>
    <w:rsid w:val="00AE57EB"/>
    <w:rsid w:val="00AE671F"/>
    <w:rsid w:val="00AF0C85"/>
    <w:rsid w:val="00AF2B3A"/>
    <w:rsid w:val="00AF3A0A"/>
    <w:rsid w:val="00AF5A4E"/>
    <w:rsid w:val="00AF736C"/>
    <w:rsid w:val="00B001C4"/>
    <w:rsid w:val="00B00491"/>
    <w:rsid w:val="00B00E8A"/>
    <w:rsid w:val="00B041ED"/>
    <w:rsid w:val="00B05D87"/>
    <w:rsid w:val="00B069D6"/>
    <w:rsid w:val="00B10AF8"/>
    <w:rsid w:val="00B114D6"/>
    <w:rsid w:val="00B12AE9"/>
    <w:rsid w:val="00B12FDB"/>
    <w:rsid w:val="00B13188"/>
    <w:rsid w:val="00B13EAF"/>
    <w:rsid w:val="00B1400D"/>
    <w:rsid w:val="00B14A0B"/>
    <w:rsid w:val="00B170CB"/>
    <w:rsid w:val="00B17C34"/>
    <w:rsid w:val="00B17D10"/>
    <w:rsid w:val="00B200F4"/>
    <w:rsid w:val="00B20E78"/>
    <w:rsid w:val="00B22130"/>
    <w:rsid w:val="00B26C60"/>
    <w:rsid w:val="00B27061"/>
    <w:rsid w:val="00B331D3"/>
    <w:rsid w:val="00B332F2"/>
    <w:rsid w:val="00B34553"/>
    <w:rsid w:val="00B35684"/>
    <w:rsid w:val="00B36913"/>
    <w:rsid w:val="00B373BA"/>
    <w:rsid w:val="00B37552"/>
    <w:rsid w:val="00B405AA"/>
    <w:rsid w:val="00B42B00"/>
    <w:rsid w:val="00B43B71"/>
    <w:rsid w:val="00B44086"/>
    <w:rsid w:val="00B47740"/>
    <w:rsid w:val="00B4787C"/>
    <w:rsid w:val="00B53A40"/>
    <w:rsid w:val="00B5558E"/>
    <w:rsid w:val="00B55B77"/>
    <w:rsid w:val="00B579DD"/>
    <w:rsid w:val="00B6022F"/>
    <w:rsid w:val="00B64C9A"/>
    <w:rsid w:val="00B64E5B"/>
    <w:rsid w:val="00B65D67"/>
    <w:rsid w:val="00B701E0"/>
    <w:rsid w:val="00B711A4"/>
    <w:rsid w:val="00B75C26"/>
    <w:rsid w:val="00B80F32"/>
    <w:rsid w:val="00B81166"/>
    <w:rsid w:val="00B82228"/>
    <w:rsid w:val="00B8335D"/>
    <w:rsid w:val="00B83912"/>
    <w:rsid w:val="00B84435"/>
    <w:rsid w:val="00B84877"/>
    <w:rsid w:val="00B85215"/>
    <w:rsid w:val="00B92651"/>
    <w:rsid w:val="00B926A7"/>
    <w:rsid w:val="00B9355C"/>
    <w:rsid w:val="00B93E8D"/>
    <w:rsid w:val="00B958DB"/>
    <w:rsid w:val="00B96E80"/>
    <w:rsid w:val="00BA2CBB"/>
    <w:rsid w:val="00BA4D58"/>
    <w:rsid w:val="00BA5188"/>
    <w:rsid w:val="00BA6FA7"/>
    <w:rsid w:val="00BA7282"/>
    <w:rsid w:val="00BA759D"/>
    <w:rsid w:val="00BA79D1"/>
    <w:rsid w:val="00BA7EBC"/>
    <w:rsid w:val="00BB003E"/>
    <w:rsid w:val="00BB0D96"/>
    <w:rsid w:val="00BB41B5"/>
    <w:rsid w:val="00BB5235"/>
    <w:rsid w:val="00BB5640"/>
    <w:rsid w:val="00BB564C"/>
    <w:rsid w:val="00BB6A02"/>
    <w:rsid w:val="00BB78F0"/>
    <w:rsid w:val="00BC09A2"/>
    <w:rsid w:val="00BC23DA"/>
    <w:rsid w:val="00BC2B4D"/>
    <w:rsid w:val="00BC2F2C"/>
    <w:rsid w:val="00BC4253"/>
    <w:rsid w:val="00BC4B1A"/>
    <w:rsid w:val="00BC5E1B"/>
    <w:rsid w:val="00BC6EB7"/>
    <w:rsid w:val="00BC7682"/>
    <w:rsid w:val="00BD0671"/>
    <w:rsid w:val="00BD6230"/>
    <w:rsid w:val="00BE3104"/>
    <w:rsid w:val="00BE4613"/>
    <w:rsid w:val="00BE5C7F"/>
    <w:rsid w:val="00BE768C"/>
    <w:rsid w:val="00BF073D"/>
    <w:rsid w:val="00BF26BB"/>
    <w:rsid w:val="00BF2CDE"/>
    <w:rsid w:val="00BF325D"/>
    <w:rsid w:val="00BF48BB"/>
    <w:rsid w:val="00BF7782"/>
    <w:rsid w:val="00BF7D48"/>
    <w:rsid w:val="00C008EC"/>
    <w:rsid w:val="00C029ED"/>
    <w:rsid w:val="00C03815"/>
    <w:rsid w:val="00C0383C"/>
    <w:rsid w:val="00C04932"/>
    <w:rsid w:val="00C07F66"/>
    <w:rsid w:val="00C1077A"/>
    <w:rsid w:val="00C10827"/>
    <w:rsid w:val="00C12ED1"/>
    <w:rsid w:val="00C141AE"/>
    <w:rsid w:val="00C159F6"/>
    <w:rsid w:val="00C1639E"/>
    <w:rsid w:val="00C201B7"/>
    <w:rsid w:val="00C21373"/>
    <w:rsid w:val="00C2170F"/>
    <w:rsid w:val="00C21B44"/>
    <w:rsid w:val="00C21C65"/>
    <w:rsid w:val="00C22640"/>
    <w:rsid w:val="00C22A2E"/>
    <w:rsid w:val="00C2393E"/>
    <w:rsid w:val="00C2679B"/>
    <w:rsid w:val="00C26A88"/>
    <w:rsid w:val="00C327C0"/>
    <w:rsid w:val="00C32EB4"/>
    <w:rsid w:val="00C36420"/>
    <w:rsid w:val="00C371AF"/>
    <w:rsid w:val="00C371E2"/>
    <w:rsid w:val="00C37450"/>
    <w:rsid w:val="00C37F27"/>
    <w:rsid w:val="00C402B9"/>
    <w:rsid w:val="00C41707"/>
    <w:rsid w:val="00C41D1A"/>
    <w:rsid w:val="00C43987"/>
    <w:rsid w:val="00C449D9"/>
    <w:rsid w:val="00C46847"/>
    <w:rsid w:val="00C471DF"/>
    <w:rsid w:val="00C51088"/>
    <w:rsid w:val="00C52163"/>
    <w:rsid w:val="00C54B25"/>
    <w:rsid w:val="00C561A8"/>
    <w:rsid w:val="00C56515"/>
    <w:rsid w:val="00C6149C"/>
    <w:rsid w:val="00C624EB"/>
    <w:rsid w:val="00C630F2"/>
    <w:rsid w:val="00C67B27"/>
    <w:rsid w:val="00C67C03"/>
    <w:rsid w:val="00C70464"/>
    <w:rsid w:val="00C71D94"/>
    <w:rsid w:val="00C725B0"/>
    <w:rsid w:val="00C74113"/>
    <w:rsid w:val="00C76D04"/>
    <w:rsid w:val="00C77A6B"/>
    <w:rsid w:val="00C77D40"/>
    <w:rsid w:val="00C814DA"/>
    <w:rsid w:val="00C83B52"/>
    <w:rsid w:val="00C85473"/>
    <w:rsid w:val="00C85C45"/>
    <w:rsid w:val="00C862A5"/>
    <w:rsid w:val="00C9115F"/>
    <w:rsid w:val="00C915E5"/>
    <w:rsid w:val="00C91BA9"/>
    <w:rsid w:val="00C920E1"/>
    <w:rsid w:val="00C92F29"/>
    <w:rsid w:val="00C944C8"/>
    <w:rsid w:val="00C97067"/>
    <w:rsid w:val="00CA02C9"/>
    <w:rsid w:val="00CA1CDA"/>
    <w:rsid w:val="00CA1E73"/>
    <w:rsid w:val="00CA3352"/>
    <w:rsid w:val="00CA3E59"/>
    <w:rsid w:val="00CA424D"/>
    <w:rsid w:val="00CA5B1E"/>
    <w:rsid w:val="00CA6878"/>
    <w:rsid w:val="00CB14CC"/>
    <w:rsid w:val="00CB1B48"/>
    <w:rsid w:val="00CB30B4"/>
    <w:rsid w:val="00CB3DB1"/>
    <w:rsid w:val="00CB4C78"/>
    <w:rsid w:val="00CB5672"/>
    <w:rsid w:val="00CB567C"/>
    <w:rsid w:val="00CB5B9C"/>
    <w:rsid w:val="00CB5DA9"/>
    <w:rsid w:val="00CB5F1F"/>
    <w:rsid w:val="00CB7ECF"/>
    <w:rsid w:val="00CC07BB"/>
    <w:rsid w:val="00CC112D"/>
    <w:rsid w:val="00CC2058"/>
    <w:rsid w:val="00CC2C63"/>
    <w:rsid w:val="00CC2D42"/>
    <w:rsid w:val="00CC2F6E"/>
    <w:rsid w:val="00CC600A"/>
    <w:rsid w:val="00CC6A42"/>
    <w:rsid w:val="00CC71CB"/>
    <w:rsid w:val="00CC7E64"/>
    <w:rsid w:val="00CD0FCE"/>
    <w:rsid w:val="00CD1304"/>
    <w:rsid w:val="00CD18E3"/>
    <w:rsid w:val="00CD30CE"/>
    <w:rsid w:val="00CD5545"/>
    <w:rsid w:val="00CD7146"/>
    <w:rsid w:val="00CD7F00"/>
    <w:rsid w:val="00CE2662"/>
    <w:rsid w:val="00CE7A0A"/>
    <w:rsid w:val="00CE7B83"/>
    <w:rsid w:val="00CF2030"/>
    <w:rsid w:val="00CF2746"/>
    <w:rsid w:val="00CF33D4"/>
    <w:rsid w:val="00CF7862"/>
    <w:rsid w:val="00D00C79"/>
    <w:rsid w:val="00D011E8"/>
    <w:rsid w:val="00D057FF"/>
    <w:rsid w:val="00D07A6F"/>
    <w:rsid w:val="00D10C81"/>
    <w:rsid w:val="00D11652"/>
    <w:rsid w:val="00D133BA"/>
    <w:rsid w:val="00D13DE6"/>
    <w:rsid w:val="00D145E9"/>
    <w:rsid w:val="00D166EA"/>
    <w:rsid w:val="00D1709A"/>
    <w:rsid w:val="00D1747F"/>
    <w:rsid w:val="00D17BCA"/>
    <w:rsid w:val="00D250CB"/>
    <w:rsid w:val="00D36A48"/>
    <w:rsid w:val="00D373C1"/>
    <w:rsid w:val="00D401F2"/>
    <w:rsid w:val="00D41E55"/>
    <w:rsid w:val="00D42E12"/>
    <w:rsid w:val="00D45110"/>
    <w:rsid w:val="00D45C6A"/>
    <w:rsid w:val="00D45D09"/>
    <w:rsid w:val="00D478D0"/>
    <w:rsid w:val="00D51EA0"/>
    <w:rsid w:val="00D5241C"/>
    <w:rsid w:val="00D52D23"/>
    <w:rsid w:val="00D5479C"/>
    <w:rsid w:val="00D54AA3"/>
    <w:rsid w:val="00D55127"/>
    <w:rsid w:val="00D55251"/>
    <w:rsid w:val="00D562AD"/>
    <w:rsid w:val="00D5658C"/>
    <w:rsid w:val="00D56996"/>
    <w:rsid w:val="00D56C14"/>
    <w:rsid w:val="00D576C5"/>
    <w:rsid w:val="00D579A9"/>
    <w:rsid w:val="00D601B1"/>
    <w:rsid w:val="00D60975"/>
    <w:rsid w:val="00D62480"/>
    <w:rsid w:val="00D62488"/>
    <w:rsid w:val="00D628BA"/>
    <w:rsid w:val="00D629A0"/>
    <w:rsid w:val="00D64FAD"/>
    <w:rsid w:val="00D655E9"/>
    <w:rsid w:val="00D65A6F"/>
    <w:rsid w:val="00D675A8"/>
    <w:rsid w:val="00D676BF"/>
    <w:rsid w:val="00D70352"/>
    <w:rsid w:val="00D713F0"/>
    <w:rsid w:val="00D71C54"/>
    <w:rsid w:val="00D72596"/>
    <w:rsid w:val="00D75621"/>
    <w:rsid w:val="00D75882"/>
    <w:rsid w:val="00D759D4"/>
    <w:rsid w:val="00D76480"/>
    <w:rsid w:val="00D820E1"/>
    <w:rsid w:val="00D82CE4"/>
    <w:rsid w:val="00D8367B"/>
    <w:rsid w:val="00D839E0"/>
    <w:rsid w:val="00D84A67"/>
    <w:rsid w:val="00D8551C"/>
    <w:rsid w:val="00D85CF4"/>
    <w:rsid w:val="00D878AB"/>
    <w:rsid w:val="00D9054B"/>
    <w:rsid w:val="00D90762"/>
    <w:rsid w:val="00D91196"/>
    <w:rsid w:val="00D950C7"/>
    <w:rsid w:val="00D96BB2"/>
    <w:rsid w:val="00D96FEE"/>
    <w:rsid w:val="00D976D9"/>
    <w:rsid w:val="00DA10BA"/>
    <w:rsid w:val="00DA19AE"/>
    <w:rsid w:val="00DA1AE3"/>
    <w:rsid w:val="00DA1E12"/>
    <w:rsid w:val="00DA63BF"/>
    <w:rsid w:val="00DA6565"/>
    <w:rsid w:val="00DB14FA"/>
    <w:rsid w:val="00DB18FB"/>
    <w:rsid w:val="00DB2560"/>
    <w:rsid w:val="00DB37AA"/>
    <w:rsid w:val="00DB39A9"/>
    <w:rsid w:val="00DB4A0D"/>
    <w:rsid w:val="00DB5334"/>
    <w:rsid w:val="00DB7367"/>
    <w:rsid w:val="00DB75CC"/>
    <w:rsid w:val="00DB7CE0"/>
    <w:rsid w:val="00DC066F"/>
    <w:rsid w:val="00DC1371"/>
    <w:rsid w:val="00DC168E"/>
    <w:rsid w:val="00DC182A"/>
    <w:rsid w:val="00DC1AB9"/>
    <w:rsid w:val="00DC274D"/>
    <w:rsid w:val="00DC4018"/>
    <w:rsid w:val="00DC51C8"/>
    <w:rsid w:val="00DC5740"/>
    <w:rsid w:val="00DC601C"/>
    <w:rsid w:val="00DC6CDB"/>
    <w:rsid w:val="00DC7370"/>
    <w:rsid w:val="00DD0650"/>
    <w:rsid w:val="00DD0D59"/>
    <w:rsid w:val="00DD2CAC"/>
    <w:rsid w:val="00DD4C00"/>
    <w:rsid w:val="00DD512E"/>
    <w:rsid w:val="00DE1FC7"/>
    <w:rsid w:val="00DE34BB"/>
    <w:rsid w:val="00DE5F9E"/>
    <w:rsid w:val="00DE603F"/>
    <w:rsid w:val="00DF0013"/>
    <w:rsid w:val="00DF07E7"/>
    <w:rsid w:val="00DF0FE2"/>
    <w:rsid w:val="00DF56CC"/>
    <w:rsid w:val="00E00077"/>
    <w:rsid w:val="00E00864"/>
    <w:rsid w:val="00E00943"/>
    <w:rsid w:val="00E026A2"/>
    <w:rsid w:val="00E02B2A"/>
    <w:rsid w:val="00E034A5"/>
    <w:rsid w:val="00E07710"/>
    <w:rsid w:val="00E10C1A"/>
    <w:rsid w:val="00E136E4"/>
    <w:rsid w:val="00E1510E"/>
    <w:rsid w:val="00E16B7E"/>
    <w:rsid w:val="00E21C29"/>
    <w:rsid w:val="00E2653C"/>
    <w:rsid w:val="00E2659C"/>
    <w:rsid w:val="00E268E7"/>
    <w:rsid w:val="00E27D4E"/>
    <w:rsid w:val="00E33568"/>
    <w:rsid w:val="00E33A51"/>
    <w:rsid w:val="00E344F2"/>
    <w:rsid w:val="00E37A11"/>
    <w:rsid w:val="00E37C58"/>
    <w:rsid w:val="00E422CA"/>
    <w:rsid w:val="00E429A6"/>
    <w:rsid w:val="00E43936"/>
    <w:rsid w:val="00E43D14"/>
    <w:rsid w:val="00E4505A"/>
    <w:rsid w:val="00E51BCA"/>
    <w:rsid w:val="00E52B64"/>
    <w:rsid w:val="00E53047"/>
    <w:rsid w:val="00E53640"/>
    <w:rsid w:val="00E5570F"/>
    <w:rsid w:val="00E56DD0"/>
    <w:rsid w:val="00E57611"/>
    <w:rsid w:val="00E5793D"/>
    <w:rsid w:val="00E60BEB"/>
    <w:rsid w:val="00E639FC"/>
    <w:rsid w:val="00E64A32"/>
    <w:rsid w:val="00E64C89"/>
    <w:rsid w:val="00E655D0"/>
    <w:rsid w:val="00E65B8B"/>
    <w:rsid w:val="00E6654E"/>
    <w:rsid w:val="00E712A6"/>
    <w:rsid w:val="00E71423"/>
    <w:rsid w:val="00E725AF"/>
    <w:rsid w:val="00E726CD"/>
    <w:rsid w:val="00E72AA3"/>
    <w:rsid w:val="00E7312E"/>
    <w:rsid w:val="00E7455A"/>
    <w:rsid w:val="00E76B3F"/>
    <w:rsid w:val="00E76E27"/>
    <w:rsid w:val="00E76E84"/>
    <w:rsid w:val="00E81218"/>
    <w:rsid w:val="00E81F06"/>
    <w:rsid w:val="00E834E8"/>
    <w:rsid w:val="00E84659"/>
    <w:rsid w:val="00E903A1"/>
    <w:rsid w:val="00E90B53"/>
    <w:rsid w:val="00E91546"/>
    <w:rsid w:val="00E91DE2"/>
    <w:rsid w:val="00E93038"/>
    <w:rsid w:val="00E959D3"/>
    <w:rsid w:val="00E961C2"/>
    <w:rsid w:val="00EA042D"/>
    <w:rsid w:val="00EA0AFF"/>
    <w:rsid w:val="00EA10AA"/>
    <w:rsid w:val="00EA1446"/>
    <w:rsid w:val="00EA32E6"/>
    <w:rsid w:val="00EA5574"/>
    <w:rsid w:val="00EA642C"/>
    <w:rsid w:val="00EA6EC1"/>
    <w:rsid w:val="00EA77EA"/>
    <w:rsid w:val="00EB01FC"/>
    <w:rsid w:val="00EB1A1C"/>
    <w:rsid w:val="00EB2A1E"/>
    <w:rsid w:val="00EB3469"/>
    <w:rsid w:val="00EB495C"/>
    <w:rsid w:val="00EB50DD"/>
    <w:rsid w:val="00EB5A48"/>
    <w:rsid w:val="00EB6005"/>
    <w:rsid w:val="00EB70CA"/>
    <w:rsid w:val="00EC303C"/>
    <w:rsid w:val="00EC4953"/>
    <w:rsid w:val="00EC573B"/>
    <w:rsid w:val="00EC61BA"/>
    <w:rsid w:val="00EC7569"/>
    <w:rsid w:val="00EC78CA"/>
    <w:rsid w:val="00ED04DE"/>
    <w:rsid w:val="00ED0886"/>
    <w:rsid w:val="00ED119A"/>
    <w:rsid w:val="00ED1C3E"/>
    <w:rsid w:val="00ED217E"/>
    <w:rsid w:val="00ED4890"/>
    <w:rsid w:val="00ED791A"/>
    <w:rsid w:val="00EE0801"/>
    <w:rsid w:val="00EE1897"/>
    <w:rsid w:val="00EE29A8"/>
    <w:rsid w:val="00EE2F0C"/>
    <w:rsid w:val="00EE5EEE"/>
    <w:rsid w:val="00EE6D65"/>
    <w:rsid w:val="00EE78B0"/>
    <w:rsid w:val="00EF13A8"/>
    <w:rsid w:val="00EF40B3"/>
    <w:rsid w:val="00EF6D2E"/>
    <w:rsid w:val="00EF71C8"/>
    <w:rsid w:val="00EF71D6"/>
    <w:rsid w:val="00F004E2"/>
    <w:rsid w:val="00F01B36"/>
    <w:rsid w:val="00F02344"/>
    <w:rsid w:val="00F03968"/>
    <w:rsid w:val="00F04113"/>
    <w:rsid w:val="00F059DD"/>
    <w:rsid w:val="00F10321"/>
    <w:rsid w:val="00F135B6"/>
    <w:rsid w:val="00F14081"/>
    <w:rsid w:val="00F1529F"/>
    <w:rsid w:val="00F1605D"/>
    <w:rsid w:val="00F16ACF"/>
    <w:rsid w:val="00F17B0B"/>
    <w:rsid w:val="00F20F51"/>
    <w:rsid w:val="00F26099"/>
    <w:rsid w:val="00F261BE"/>
    <w:rsid w:val="00F26580"/>
    <w:rsid w:val="00F3042E"/>
    <w:rsid w:val="00F30E81"/>
    <w:rsid w:val="00F316D5"/>
    <w:rsid w:val="00F31C6E"/>
    <w:rsid w:val="00F3437E"/>
    <w:rsid w:val="00F356B1"/>
    <w:rsid w:val="00F36E60"/>
    <w:rsid w:val="00F37B17"/>
    <w:rsid w:val="00F40A4B"/>
    <w:rsid w:val="00F40CC4"/>
    <w:rsid w:val="00F415A5"/>
    <w:rsid w:val="00F4169A"/>
    <w:rsid w:val="00F41D5E"/>
    <w:rsid w:val="00F41FD0"/>
    <w:rsid w:val="00F42F64"/>
    <w:rsid w:val="00F46784"/>
    <w:rsid w:val="00F46A06"/>
    <w:rsid w:val="00F50230"/>
    <w:rsid w:val="00F50D51"/>
    <w:rsid w:val="00F50FCD"/>
    <w:rsid w:val="00F546E3"/>
    <w:rsid w:val="00F54A9E"/>
    <w:rsid w:val="00F559F3"/>
    <w:rsid w:val="00F577C3"/>
    <w:rsid w:val="00F60252"/>
    <w:rsid w:val="00F602A9"/>
    <w:rsid w:val="00F6035B"/>
    <w:rsid w:val="00F6100F"/>
    <w:rsid w:val="00F63727"/>
    <w:rsid w:val="00F6384A"/>
    <w:rsid w:val="00F640F0"/>
    <w:rsid w:val="00F64DCE"/>
    <w:rsid w:val="00F6788D"/>
    <w:rsid w:val="00F71546"/>
    <w:rsid w:val="00F72B6C"/>
    <w:rsid w:val="00F73ED2"/>
    <w:rsid w:val="00F7597C"/>
    <w:rsid w:val="00F75FD8"/>
    <w:rsid w:val="00F7637C"/>
    <w:rsid w:val="00F77636"/>
    <w:rsid w:val="00F7797B"/>
    <w:rsid w:val="00F8054C"/>
    <w:rsid w:val="00F80CCE"/>
    <w:rsid w:val="00F81199"/>
    <w:rsid w:val="00F8157F"/>
    <w:rsid w:val="00F828D1"/>
    <w:rsid w:val="00F82C63"/>
    <w:rsid w:val="00F8358D"/>
    <w:rsid w:val="00F8410D"/>
    <w:rsid w:val="00F84153"/>
    <w:rsid w:val="00F85F06"/>
    <w:rsid w:val="00F875B0"/>
    <w:rsid w:val="00F90119"/>
    <w:rsid w:val="00F92975"/>
    <w:rsid w:val="00F92F21"/>
    <w:rsid w:val="00F94DEF"/>
    <w:rsid w:val="00F96FFB"/>
    <w:rsid w:val="00F97B6D"/>
    <w:rsid w:val="00FA0401"/>
    <w:rsid w:val="00FA0463"/>
    <w:rsid w:val="00FA26BE"/>
    <w:rsid w:val="00FA2912"/>
    <w:rsid w:val="00FA4B16"/>
    <w:rsid w:val="00FA6D41"/>
    <w:rsid w:val="00FB0092"/>
    <w:rsid w:val="00FB1559"/>
    <w:rsid w:val="00FB1FD5"/>
    <w:rsid w:val="00FB46B7"/>
    <w:rsid w:val="00FB7409"/>
    <w:rsid w:val="00FC0D95"/>
    <w:rsid w:val="00FC1A8E"/>
    <w:rsid w:val="00FC1E9A"/>
    <w:rsid w:val="00FC4BE7"/>
    <w:rsid w:val="00FC687F"/>
    <w:rsid w:val="00FC744A"/>
    <w:rsid w:val="00FC76F1"/>
    <w:rsid w:val="00FD0714"/>
    <w:rsid w:val="00FD0F85"/>
    <w:rsid w:val="00FD136D"/>
    <w:rsid w:val="00FD1F10"/>
    <w:rsid w:val="00FD2621"/>
    <w:rsid w:val="00FD2D15"/>
    <w:rsid w:val="00FD3062"/>
    <w:rsid w:val="00FD3F75"/>
    <w:rsid w:val="00FD5882"/>
    <w:rsid w:val="00FD5AEF"/>
    <w:rsid w:val="00FD5C28"/>
    <w:rsid w:val="00FD666B"/>
    <w:rsid w:val="00FD7D37"/>
    <w:rsid w:val="00FD7E5E"/>
    <w:rsid w:val="00FD7FB9"/>
    <w:rsid w:val="00FE07D6"/>
    <w:rsid w:val="00FE53B1"/>
    <w:rsid w:val="00FE6AD2"/>
    <w:rsid w:val="00FF1352"/>
    <w:rsid w:val="00FF17EE"/>
    <w:rsid w:val="00FF19A5"/>
    <w:rsid w:val="00FF2F36"/>
    <w:rsid w:val="00FF3B33"/>
    <w:rsid w:val="00FF3CA0"/>
    <w:rsid w:val="00FF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55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A7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A755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A7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A755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</Words>
  <Characters>120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song</cp:lastModifiedBy>
  <cp:revision>3</cp:revision>
  <dcterms:created xsi:type="dcterms:W3CDTF">2012-11-14T06:47:00Z</dcterms:created>
  <dcterms:modified xsi:type="dcterms:W3CDTF">2012-11-15T07:31:00Z</dcterms:modified>
</cp:coreProperties>
</file>